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Kopfzeilen-Layouttabelle"/>
      </w:tblPr>
      <w:tblGrid>
        <w:gridCol w:w="2006"/>
        <w:gridCol w:w="3097"/>
        <w:gridCol w:w="5363"/>
      </w:tblGrid>
      <w:tr w:rsidR="00BE0C94" w:rsidRPr="00BE0C94" w14:paraId="398E333E" w14:textId="77777777" w:rsidTr="00A3144F">
        <w:trPr>
          <w:trHeight w:val="270"/>
          <w:jc w:val="center"/>
        </w:trPr>
        <w:tc>
          <w:tcPr>
            <w:tcW w:w="10466" w:type="dxa"/>
            <w:gridSpan w:val="3"/>
          </w:tcPr>
          <w:p w14:paraId="65548C2A" w14:textId="77777777" w:rsidR="00673B16" w:rsidRPr="00BE0C94" w:rsidRDefault="00673B16" w:rsidP="00673B16">
            <w:pPr>
              <w:pStyle w:val="Titel"/>
              <w:jc w:val="center"/>
              <w:rPr>
                <w:color w:val="auto"/>
                <w:lang w:val="en-GB"/>
              </w:rPr>
            </w:pPr>
            <w:r w:rsidRPr="00BE0C94">
              <w:rPr>
                <w:color w:val="auto"/>
                <w:lang w:val="en-GB"/>
              </w:rPr>
              <w:t xml:space="preserve">modular EW systems </w:t>
            </w:r>
            <w:r w:rsidR="000A70D0">
              <w:rPr>
                <w:color w:val="auto"/>
                <w:lang w:val="en-GB"/>
              </w:rPr>
              <w:br/>
            </w:r>
            <w:r w:rsidRPr="00BE0C94">
              <w:rPr>
                <w:color w:val="auto"/>
                <w:lang w:val="en-GB"/>
              </w:rPr>
              <w:t xml:space="preserve">and impact on training </w:t>
            </w:r>
            <w:r w:rsidR="001B739A">
              <w:rPr>
                <w:color w:val="auto"/>
                <w:lang w:val="en-GB"/>
              </w:rPr>
              <w:br/>
            </w:r>
            <w:r w:rsidRPr="00BE0C94">
              <w:rPr>
                <w:color w:val="auto"/>
                <w:lang w:val="en-GB"/>
              </w:rPr>
              <w:t>and operations</w:t>
            </w:r>
          </w:p>
          <w:p w14:paraId="5B4917B9" w14:textId="77777777" w:rsidR="00AF7719" w:rsidRDefault="00AF7719" w:rsidP="00673B16">
            <w:pPr>
              <w:pStyle w:val="Titel"/>
              <w:jc w:val="center"/>
              <w:rPr>
                <w:color w:val="auto"/>
                <w:lang w:val="en-GB" w:bidi="de-DE"/>
              </w:rPr>
            </w:pPr>
          </w:p>
          <w:p w14:paraId="77921074" w14:textId="4C079E1A" w:rsidR="00A66B18" w:rsidRPr="00BE0C94" w:rsidRDefault="007E7F36" w:rsidP="00673B16">
            <w:pPr>
              <w:pStyle w:val="Titel"/>
              <w:jc w:val="center"/>
              <w:rPr>
                <w:color w:val="auto"/>
                <w:lang w:val="en-GB"/>
              </w:rPr>
            </w:pPr>
            <w:r w:rsidRPr="00BE0C94">
              <w:rPr>
                <w:color w:val="auto"/>
                <w:lang w:val="en-GB" w:bidi="de-DE"/>
              </w:rPr>
              <w:t>Agenda</w:t>
            </w:r>
          </w:p>
        </w:tc>
      </w:tr>
      <w:tr w:rsidR="00BE0C94" w:rsidRPr="00BE0C94" w14:paraId="749CE286" w14:textId="77777777" w:rsidTr="00A3144F">
        <w:trPr>
          <w:trHeight w:val="80"/>
          <w:jc w:val="center"/>
        </w:trPr>
        <w:tc>
          <w:tcPr>
            <w:tcW w:w="10466" w:type="dxa"/>
            <w:gridSpan w:val="3"/>
            <w:vAlign w:val="bottom"/>
          </w:tcPr>
          <w:p w14:paraId="1F50AA2A" w14:textId="77777777" w:rsidR="007E7F36" w:rsidRPr="00BE0C94" w:rsidRDefault="007E7F36" w:rsidP="00A66B18">
            <w:pPr>
              <w:pStyle w:val="Kontaktinfos"/>
              <w:rPr>
                <w:color w:val="auto"/>
                <w:lang w:val="en-GB"/>
              </w:rPr>
            </w:pPr>
          </w:p>
        </w:tc>
      </w:tr>
      <w:tr w:rsidR="00BE0C94" w:rsidRPr="00BE0C94" w14:paraId="4949E80E" w14:textId="77777777" w:rsidTr="00A3144F">
        <w:trPr>
          <w:trHeight w:val="492"/>
          <w:jc w:val="center"/>
        </w:trPr>
        <w:tc>
          <w:tcPr>
            <w:tcW w:w="2006" w:type="dxa"/>
          </w:tcPr>
          <w:p w14:paraId="41AB23A5" w14:textId="77777777" w:rsidR="007E7F36" w:rsidRPr="00BE0C94" w:rsidRDefault="00BE0C94" w:rsidP="00A3144F">
            <w:pPr>
              <w:pStyle w:val="Besprechungsinformationen"/>
              <w:spacing w:before="100" w:beforeAutospacing="1" w:after="100" w:afterAutospacing="1"/>
              <w:rPr>
                <w:color w:val="auto"/>
                <w:lang w:val="en-GB"/>
              </w:rPr>
            </w:pPr>
            <w:r w:rsidRPr="00BE0C94">
              <w:rPr>
                <w:color w:val="auto"/>
                <w:lang w:val="en-GB" w:bidi="de-DE"/>
              </w:rPr>
              <w:t>Location</w:t>
            </w:r>
            <w:r w:rsidR="007E7F36" w:rsidRPr="00BE0C94">
              <w:rPr>
                <w:color w:val="auto"/>
                <w:lang w:val="en-GB" w:bidi="de-DE"/>
              </w:rPr>
              <w:t>:</w:t>
            </w:r>
          </w:p>
        </w:tc>
        <w:tc>
          <w:tcPr>
            <w:tcW w:w="3097" w:type="dxa"/>
          </w:tcPr>
          <w:p w14:paraId="3B40A20F" w14:textId="41BEB82F" w:rsidR="001B739A" w:rsidRPr="00BE0C94" w:rsidRDefault="00AF7719" w:rsidP="00A3144F">
            <w:pPr>
              <w:pStyle w:val="Kontaktinfos"/>
              <w:spacing w:before="100" w:beforeAutospacing="1" w:after="100" w:afterAutospacing="1"/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 xml:space="preserve">Hotel </w:t>
            </w:r>
            <w:r w:rsidR="00EF5B66">
              <w:rPr>
                <w:color w:val="auto"/>
                <w:lang w:val="en-GB"/>
              </w:rPr>
              <w:t>Sofitel</w:t>
            </w:r>
            <w:r w:rsidR="003069D5">
              <w:rPr>
                <w:color w:val="auto"/>
                <w:lang w:val="en-GB"/>
              </w:rPr>
              <w:t xml:space="preserve"> Alter Wall 40</w:t>
            </w:r>
            <w:r w:rsidR="00FA4742">
              <w:rPr>
                <w:color w:val="auto"/>
                <w:lang w:val="en-GB"/>
              </w:rPr>
              <w:t xml:space="preserve">, </w:t>
            </w:r>
            <w:r w:rsidR="003069D5">
              <w:rPr>
                <w:color w:val="auto"/>
                <w:lang w:val="en-GB"/>
              </w:rPr>
              <w:t xml:space="preserve">20457 </w:t>
            </w:r>
            <w:r w:rsidR="00673B16" w:rsidRPr="00BE0C94">
              <w:rPr>
                <w:color w:val="auto"/>
                <w:lang w:val="en-GB"/>
              </w:rPr>
              <w:t>Hamburg</w:t>
            </w:r>
            <w:r w:rsidR="00FA4742">
              <w:rPr>
                <w:color w:val="auto"/>
                <w:lang w:val="en-GB"/>
              </w:rPr>
              <w:t>, Germany</w:t>
            </w:r>
          </w:p>
        </w:tc>
        <w:tc>
          <w:tcPr>
            <w:tcW w:w="5363" w:type="dxa"/>
            <w:vAlign w:val="bottom"/>
          </w:tcPr>
          <w:p w14:paraId="3995F7A3" w14:textId="395FF7DA" w:rsidR="007E7F36" w:rsidRPr="00BE0C94" w:rsidRDefault="00A3144F" w:rsidP="00A3144F">
            <w:pPr>
              <w:pStyle w:val="Kontaktinfos"/>
              <w:spacing w:before="100" w:beforeAutospacing="1" w:after="100" w:afterAutospacing="1"/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 xml:space="preserve">Moderator: </w:t>
            </w:r>
            <w:r w:rsidR="00B20265">
              <w:rPr>
                <w:color w:val="auto"/>
                <w:lang w:val="en-GB"/>
              </w:rPr>
              <w:t>Director AOC</w:t>
            </w:r>
          </w:p>
        </w:tc>
      </w:tr>
      <w:tr w:rsidR="00BE0C94" w:rsidRPr="00BE0C94" w14:paraId="594FB116" w14:textId="77777777" w:rsidTr="00A3144F">
        <w:trPr>
          <w:trHeight w:val="492"/>
          <w:jc w:val="center"/>
        </w:trPr>
        <w:tc>
          <w:tcPr>
            <w:tcW w:w="2006" w:type="dxa"/>
          </w:tcPr>
          <w:p w14:paraId="335831A3" w14:textId="77777777" w:rsidR="007E7F36" w:rsidRPr="00BE0C94" w:rsidRDefault="00BE0C94" w:rsidP="00A3144F">
            <w:pPr>
              <w:pStyle w:val="Besprechungsinformationen"/>
              <w:spacing w:before="100" w:beforeAutospacing="1" w:after="100" w:afterAutospacing="1"/>
              <w:rPr>
                <w:color w:val="auto"/>
                <w:lang w:val="en-GB"/>
              </w:rPr>
            </w:pPr>
            <w:r w:rsidRPr="00BE0C94">
              <w:rPr>
                <w:color w:val="auto"/>
                <w:lang w:val="en-GB" w:bidi="de-DE"/>
              </w:rPr>
              <w:t>Date</w:t>
            </w:r>
            <w:r w:rsidR="007E7F36" w:rsidRPr="00BE0C94">
              <w:rPr>
                <w:color w:val="auto"/>
                <w:lang w:val="en-GB" w:bidi="de-DE"/>
              </w:rPr>
              <w:t>:</w:t>
            </w:r>
          </w:p>
        </w:tc>
        <w:tc>
          <w:tcPr>
            <w:tcW w:w="3097" w:type="dxa"/>
          </w:tcPr>
          <w:p w14:paraId="5974F7CE" w14:textId="30D5D055" w:rsidR="007E7F36" w:rsidRPr="00BE0C94" w:rsidRDefault="00B20265" w:rsidP="00A3144F">
            <w:pPr>
              <w:pStyle w:val="Kontaktinfos"/>
              <w:spacing w:before="100" w:beforeAutospacing="1" w:after="100" w:afterAutospacing="1"/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 xml:space="preserve">28. </w:t>
            </w:r>
            <w:r w:rsidR="00692806">
              <w:rPr>
                <w:color w:val="auto"/>
                <w:lang w:val="en-GB"/>
              </w:rPr>
              <w:t>February 2020</w:t>
            </w:r>
          </w:p>
        </w:tc>
        <w:tc>
          <w:tcPr>
            <w:tcW w:w="5363" w:type="dxa"/>
            <w:vAlign w:val="bottom"/>
          </w:tcPr>
          <w:p w14:paraId="77537F83" w14:textId="52398B27" w:rsidR="007E7F36" w:rsidRPr="00BE0C94" w:rsidRDefault="00A3144F" w:rsidP="00A3144F">
            <w:pPr>
              <w:pStyle w:val="Kontaktinfos"/>
              <w:spacing w:before="100" w:beforeAutospacing="1" w:after="100" w:afterAutospacing="1"/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 xml:space="preserve">Time: </w:t>
            </w:r>
            <w:r w:rsidRPr="00BE0C94">
              <w:rPr>
                <w:color w:val="auto"/>
                <w:lang w:val="en-GB"/>
              </w:rPr>
              <w:t>17:00 – 21:00</w:t>
            </w:r>
          </w:p>
        </w:tc>
      </w:tr>
    </w:tbl>
    <w:p w14:paraId="1013E2C4" w14:textId="77777777" w:rsidR="007E7F36" w:rsidRPr="00BE0C94" w:rsidRDefault="00BE0C94" w:rsidP="00A3144F">
      <w:pPr>
        <w:pStyle w:val="berschrift1"/>
        <w:spacing w:before="480"/>
        <w:rPr>
          <w:lang w:val="en-GB"/>
        </w:rPr>
      </w:pPr>
      <w:r>
        <w:rPr>
          <w:lang w:val="en-GB"/>
        </w:rPr>
        <w:t>Schedule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11"/>
        <w:gridCol w:w="1799"/>
        <w:gridCol w:w="4678"/>
        <w:gridCol w:w="3378"/>
      </w:tblGrid>
      <w:tr w:rsidR="007E7F36" w:rsidRPr="00B20265" w14:paraId="391A27DE" w14:textId="77777777" w:rsidTr="00B20265">
        <w:trPr>
          <w:trHeight w:val="550"/>
          <w:jc w:val="center"/>
        </w:trPr>
        <w:tc>
          <w:tcPr>
            <w:tcW w:w="611" w:type="dxa"/>
            <w:tcBorders>
              <w:bottom w:val="single" w:sz="4" w:space="0" w:color="auto"/>
            </w:tcBorders>
          </w:tcPr>
          <w:p w14:paraId="65EF427B" w14:textId="77777777" w:rsidR="007E7F36" w:rsidRPr="00A3144F" w:rsidRDefault="007E7F36" w:rsidP="00B20265">
            <w:pPr>
              <w:spacing w:before="0"/>
              <w:ind w:left="0"/>
              <w:rPr>
                <w:lang w:val="en-GB"/>
              </w:rPr>
            </w:pPr>
          </w:p>
        </w:tc>
        <w:tc>
          <w:tcPr>
            <w:tcW w:w="1799" w:type="dxa"/>
            <w:tcBorders>
              <w:bottom w:val="single" w:sz="4" w:space="0" w:color="auto"/>
            </w:tcBorders>
          </w:tcPr>
          <w:p w14:paraId="26D65B40" w14:textId="77777777" w:rsidR="007E7F36" w:rsidRPr="00A3144F" w:rsidRDefault="00673B16" w:rsidP="00B20265">
            <w:pPr>
              <w:pStyle w:val="Besprechungszeiten"/>
              <w:spacing w:before="0"/>
              <w:rPr>
                <w:lang w:val="en-GB"/>
              </w:rPr>
            </w:pPr>
            <w:r w:rsidRPr="00A3144F">
              <w:rPr>
                <w:lang w:val="en-GB"/>
              </w:rPr>
              <w:t>17:00</w:t>
            </w:r>
            <w:r w:rsidR="007E7F36" w:rsidRPr="00A3144F">
              <w:rPr>
                <w:lang w:val="en-GB" w:bidi="de-DE"/>
              </w:rPr>
              <w:t xml:space="preserve"> – </w:t>
            </w:r>
            <w:r w:rsidRPr="00A3144F">
              <w:rPr>
                <w:lang w:val="en-GB"/>
              </w:rPr>
              <w:t>17:15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69EA3600" w14:textId="6826AC2D" w:rsidR="00BE0C94" w:rsidRPr="00B20265" w:rsidRDefault="00673B16" w:rsidP="00B20265">
            <w:pPr>
              <w:pStyle w:val="BeschreibungdesPunkts"/>
              <w:spacing w:before="0"/>
              <w:ind w:right="357"/>
              <w:rPr>
                <w:lang w:val="en-GB"/>
              </w:rPr>
            </w:pPr>
            <w:r w:rsidRPr="00A3144F">
              <w:rPr>
                <w:lang w:val="en-GB"/>
              </w:rPr>
              <w:t>Welcome Reception</w:t>
            </w:r>
          </w:p>
        </w:tc>
        <w:tc>
          <w:tcPr>
            <w:tcW w:w="3378" w:type="dxa"/>
            <w:tcBorders>
              <w:bottom w:val="single" w:sz="4" w:space="0" w:color="auto"/>
            </w:tcBorders>
          </w:tcPr>
          <w:p w14:paraId="59269B21" w14:textId="77777777" w:rsidR="007E7F36" w:rsidRPr="00A3144F" w:rsidRDefault="007E7F36" w:rsidP="00B20265">
            <w:pPr>
              <w:pStyle w:val="Ort"/>
              <w:spacing w:before="0"/>
              <w:rPr>
                <w:lang w:val="en-GB"/>
              </w:rPr>
            </w:pPr>
          </w:p>
        </w:tc>
      </w:tr>
      <w:tr w:rsidR="00E21240" w:rsidRPr="001B3DE2" w14:paraId="7D6A81D2" w14:textId="77777777" w:rsidTr="00B20265">
        <w:trPr>
          <w:trHeight w:val="1296"/>
          <w:jc w:val="center"/>
        </w:trPr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14:paraId="3B78322F" w14:textId="77777777" w:rsidR="00E21240" w:rsidRPr="00BE0C94" w:rsidRDefault="00E21240" w:rsidP="00B20265">
            <w:pPr>
              <w:spacing w:before="0"/>
              <w:ind w:left="0"/>
              <w:rPr>
                <w:lang w:val="en-GB"/>
              </w:rPr>
            </w:pP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14:paraId="0D2A1A4E" w14:textId="77777777" w:rsidR="00E21240" w:rsidRPr="00BE0C94" w:rsidRDefault="00673B16" w:rsidP="00B20265">
            <w:pPr>
              <w:pStyle w:val="Besprechungszeiten"/>
              <w:spacing w:before="0"/>
              <w:rPr>
                <w:lang w:val="en-GB"/>
              </w:rPr>
            </w:pPr>
            <w:r w:rsidRPr="00BE0C94">
              <w:rPr>
                <w:lang w:val="en-GB"/>
              </w:rPr>
              <w:t>17:15</w:t>
            </w:r>
            <w:r w:rsidR="00E21240" w:rsidRPr="00BE0C94">
              <w:rPr>
                <w:lang w:val="en-GB" w:bidi="de-DE"/>
              </w:rPr>
              <w:t xml:space="preserve"> – </w:t>
            </w:r>
            <w:r w:rsidRPr="00BE0C94">
              <w:rPr>
                <w:lang w:val="en-GB"/>
              </w:rPr>
              <w:t>17:30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6541E3FB" w14:textId="32FB6839" w:rsidR="008A1E25" w:rsidRPr="007E423D" w:rsidRDefault="008A1E25" w:rsidP="00B20265">
            <w:pPr>
              <w:pStyle w:val="BeschreibungdesPunkts"/>
              <w:spacing w:before="0"/>
              <w:ind w:right="357"/>
              <w:rPr>
                <w:i/>
                <w:iCs/>
                <w:lang w:val="en-GB"/>
              </w:rPr>
            </w:pPr>
            <w:r w:rsidRPr="00BE0C94">
              <w:rPr>
                <w:lang w:val="en-GB"/>
              </w:rPr>
              <w:t>„Requirements for Flexible Electronic Warfare of the Future - Modularity, Equipment Sustainability, Distributed Systems”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</w:tcPr>
          <w:p w14:paraId="2BD3F4FE" w14:textId="77777777" w:rsidR="00E21240" w:rsidRPr="00BE0C94" w:rsidRDefault="001B739A" w:rsidP="00B20265">
            <w:pPr>
              <w:pStyle w:val="Ort"/>
              <w:spacing w:before="0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anchor distT="107950" distB="107950" distL="107950" distR="107950" simplePos="0" relativeHeight="251662336" behindDoc="0" locked="0" layoutInCell="1" allowOverlap="1" wp14:anchorId="76D1E656" wp14:editId="3FF7A4E3">
                  <wp:simplePos x="0" y="0"/>
                  <wp:positionH relativeFrom="margin">
                    <wp:posOffset>347980</wp:posOffset>
                  </wp:positionH>
                  <wp:positionV relativeFrom="margin">
                    <wp:posOffset>342900</wp:posOffset>
                  </wp:positionV>
                  <wp:extent cx="1439545" cy="143510"/>
                  <wp:effectExtent l="0" t="0" r="8255" b="8890"/>
                  <wp:wrapTopAndBottom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08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1E25" w:rsidRPr="001B3DE2" w14:paraId="154CC895" w14:textId="77777777" w:rsidTr="00B20265">
        <w:trPr>
          <w:trHeight w:val="1275"/>
          <w:jc w:val="center"/>
        </w:trPr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14:paraId="7A03556A" w14:textId="77777777" w:rsidR="008A1E25" w:rsidRPr="00BE0C94" w:rsidRDefault="008A1E25" w:rsidP="00B20265">
            <w:pPr>
              <w:spacing w:before="0"/>
              <w:ind w:left="0"/>
              <w:rPr>
                <w:lang w:val="en-GB"/>
              </w:rPr>
            </w:pP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14:paraId="6CF0B4B9" w14:textId="77777777" w:rsidR="008A1E25" w:rsidRPr="00BE0C94" w:rsidRDefault="008A1E25" w:rsidP="00B20265">
            <w:pPr>
              <w:pStyle w:val="Besprechungszeiten"/>
              <w:spacing w:before="0"/>
              <w:rPr>
                <w:lang w:val="en-GB"/>
              </w:rPr>
            </w:pPr>
            <w:r w:rsidRPr="00BE0C94">
              <w:rPr>
                <w:lang w:val="en-GB"/>
              </w:rPr>
              <w:t>17:30</w:t>
            </w:r>
            <w:r w:rsidRPr="00BE0C94">
              <w:rPr>
                <w:lang w:val="en-GB" w:bidi="de-DE"/>
              </w:rPr>
              <w:t xml:space="preserve"> – </w:t>
            </w:r>
            <w:r w:rsidRPr="00BE0C94">
              <w:rPr>
                <w:lang w:val="en-GB"/>
              </w:rPr>
              <w:t>18:00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0B25BA97" w14:textId="4BC93867" w:rsidR="008A1E25" w:rsidRPr="00BE0C94" w:rsidRDefault="008A1E25" w:rsidP="00B20265">
            <w:pPr>
              <w:pStyle w:val="BeschreibungdesPunkts"/>
              <w:spacing w:before="0"/>
              <w:ind w:right="357"/>
              <w:rPr>
                <w:lang w:val="en-GB"/>
              </w:rPr>
            </w:pPr>
            <w:r w:rsidRPr="00BE0C94">
              <w:rPr>
                <w:lang w:val="en-GB"/>
              </w:rPr>
              <w:t>„Significant dimensions of planning and execution of electronic warfare and impact on conception and architecture</w:t>
            </w:r>
            <w:r w:rsidR="00BE0C94">
              <w:rPr>
                <w:lang w:val="en-GB"/>
              </w:rPr>
              <w:t xml:space="preserve"> of future-proof systems</w:t>
            </w:r>
            <w:r w:rsidRPr="00BE0C94">
              <w:rPr>
                <w:lang w:val="en-GB"/>
              </w:rPr>
              <w:t>.”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</w:tcPr>
          <w:p w14:paraId="4173DF5D" w14:textId="77777777" w:rsidR="008A1E25" w:rsidRPr="00BE0C94" w:rsidRDefault="001B739A" w:rsidP="00B20265">
            <w:pPr>
              <w:pStyle w:val="Ort"/>
              <w:spacing w:before="0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anchor distT="107950" distB="107950" distL="107950" distR="107950" simplePos="0" relativeHeight="251664384" behindDoc="0" locked="0" layoutInCell="1" allowOverlap="1" wp14:anchorId="232F9E11" wp14:editId="284B7DD5">
                  <wp:simplePos x="0" y="0"/>
                  <wp:positionH relativeFrom="margin">
                    <wp:posOffset>347980</wp:posOffset>
                  </wp:positionH>
                  <wp:positionV relativeFrom="margin">
                    <wp:posOffset>200025</wp:posOffset>
                  </wp:positionV>
                  <wp:extent cx="1439545" cy="406400"/>
                  <wp:effectExtent l="0" t="0" r="8255" b="0"/>
                  <wp:wrapSquare wrapText="bothSides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3harris_logo_before_after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4" t="31915" b="35854"/>
                          <a:stretch/>
                        </pic:blipFill>
                        <pic:spPr bwMode="auto">
                          <a:xfrm>
                            <a:off x="0" y="0"/>
                            <a:ext cx="1439545" cy="4064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1E25" w:rsidRPr="00B20265" w14:paraId="6AE8C82E" w14:textId="77777777" w:rsidTr="00B20265">
        <w:trPr>
          <w:trHeight w:val="1110"/>
          <w:jc w:val="center"/>
        </w:trPr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14:paraId="3DB7AEC8" w14:textId="77777777" w:rsidR="008A1E25" w:rsidRPr="00BE0C94" w:rsidRDefault="008A1E25" w:rsidP="00B20265">
            <w:pPr>
              <w:spacing w:before="0"/>
              <w:ind w:left="0"/>
              <w:rPr>
                <w:lang w:val="en-GB"/>
              </w:rPr>
            </w:pP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14:paraId="4AB90067" w14:textId="77777777" w:rsidR="008A1E25" w:rsidRPr="00BE0C94" w:rsidRDefault="008A1E25" w:rsidP="00B20265">
            <w:pPr>
              <w:pStyle w:val="Besprechungszeiten"/>
              <w:spacing w:before="0"/>
              <w:rPr>
                <w:lang w:val="en-GB"/>
              </w:rPr>
            </w:pPr>
            <w:r w:rsidRPr="00BE0C94">
              <w:rPr>
                <w:lang w:val="en-GB"/>
              </w:rPr>
              <w:t>18:00</w:t>
            </w:r>
            <w:r w:rsidRPr="00BE0C94">
              <w:rPr>
                <w:lang w:val="en-GB" w:bidi="de-DE"/>
              </w:rPr>
              <w:t xml:space="preserve"> – </w:t>
            </w:r>
            <w:r w:rsidRPr="00BE0C94">
              <w:rPr>
                <w:lang w:val="en-GB"/>
              </w:rPr>
              <w:t>18:30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36514FC7" w14:textId="708A178A" w:rsidR="00A3144F" w:rsidRPr="00BE0C94" w:rsidRDefault="00A3144F" w:rsidP="00B20265">
            <w:pPr>
              <w:pStyle w:val="BeschreibungdesPunkts"/>
              <w:spacing w:before="0"/>
              <w:ind w:right="357"/>
              <w:rPr>
                <w:lang w:val="en-GB"/>
              </w:rPr>
            </w:pPr>
            <w:r>
              <w:rPr>
                <w:lang w:val="en-GB"/>
              </w:rPr>
              <w:t>“Training</w:t>
            </w:r>
            <w:r w:rsidRPr="00A3144F">
              <w:rPr>
                <w:lang w:val="en-GB"/>
              </w:rPr>
              <w:t xml:space="preserve">, Test </w:t>
            </w:r>
            <w:r>
              <w:rPr>
                <w:lang w:val="en-GB"/>
              </w:rPr>
              <w:t>&amp;</w:t>
            </w:r>
            <w:r w:rsidRPr="00A3144F">
              <w:rPr>
                <w:lang w:val="en-GB"/>
              </w:rPr>
              <w:t xml:space="preserve"> Verification</w:t>
            </w:r>
            <w:r>
              <w:rPr>
                <w:lang w:val="en-GB"/>
              </w:rPr>
              <w:t>”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</w:tcPr>
          <w:p w14:paraId="686E4F65" w14:textId="00131798" w:rsidR="00B20265" w:rsidRPr="00BE0C94" w:rsidRDefault="00B20265" w:rsidP="00B20265">
            <w:pPr>
              <w:pStyle w:val="Ort"/>
              <w:spacing w:before="0"/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9F72FE6" wp14:editId="6C72C2BA">
                  <wp:simplePos x="0" y="0"/>
                  <wp:positionH relativeFrom="margin">
                    <wp:posOffset>1159510</wp:posOffset>
                  </wp:positionH>
                  <wp:positionV relativeFrom="margin">
                    <wp:posOffset>180975</wp:posOffset>
                  </wp:positionV>
                  <wp:extent cx="899795" cy="619125"/>
                  <wp:effectExtent l="0" t="0" r="0" b="9525"/>
                  <wp:wrapSquare wrapText="bothSides"/>
                  <wp:docPr id="2" name="Grafik 2" descr="Bildergebnis für elettronica gmb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elettronica gmbh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20" b="16372"/>
                          <a:stretch/>
                        </pic:blipFill>
                        <pic:spPr bwMode="auto">
                          <a:xfrm>
                            <a:off x="0" y="0"/>
                            <a:ext cx="89979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7A41DAE" wp14:editId="7D367753">
                  <wp:simplePos x="0" y="0"/>
                  <wp:positionH relativeFrom="margin">
                    <wp:posOffset>143075</wp:posOffset>
                  </wp:positionH>
                  <wp:positionV relativeFrom="margin">
                    <wp:posOffset>180975</wp:posOffset>
                  </wp:positionV>
                  <wp:extent cx="900000" cy="531099"/>
                  <wp:effectExtent l="0" t="0" r="0" b="2540"/>
                  <wp:wrapSquare wrapText="bothSides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53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A1E25" w:rsidRPr="001B3DE2" w14:paraId="746AD4A0" w14:textId="77777777" w:rsidTr="00B20265">
        <w:trPr>
          <w:trHeight w:val="1373"/>
          <w:jc w:val="center"/>
        </w:trPr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14:paraId="7F547B87" w14:textId="77777777" w:rsidR="008A1E25" w:rsidRPr="00BE0C94" w:rsidRDefault="008A1E25" w:rsidP="00B20265">
            <w:pPr>
              <w:spacing w:before="0"/>
              <w:ind w:left="0"/>
              <w:rPr>
                <w:lang w:val="en-GB"/>
              </w:rPr>
            </w:pP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14:paraId="6713DCC2" w14:textId="77777777" w:rsidR="008A1E25" w:rsidRPr="00BE0C94" w:rsidRDefault="008A1E25" w:rsidP="00B20265">
            <w:pPr>
              <w:pStyle w:val="Besprechungszeiten"/>
              <w:spacing w:before="0"/>
              <w:rPr>
                <w:lang w:val="en-GB"/>
              </w:rPr>
            </w:pPr>
            <w:r w:rsidRPr="00BE0C94">
              <w:rPr>
                <w:lang w:val="en-GB"/>
              </w:rPr>
              <w:t>18:30</w:t>
            </w:r>
            <w:r w:rsidRPr="00BE0C94">
              <w:rPr>
                <w:lang w:val="en-GB" w:bidi="de-DE"/>
              </w:rPr>
              <w:t xml:space="preserve"> – </w:t>
            </w:r>
            <w:r w:rsidRPr="00BE0C94">
              <w:rPr>
                <w:lang w:val="en-GB"/>
              </w:rPr>
              <w:t>19:00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6EE966E3" w14:textId="3D69FAC6" w:rsidR="008A1E25" w:rsidRPr="00BE0C94" w:rsidRDefault="008A1E25" w:rsidP="00B20265">
            <w:pPr>
              <w:pStyle w:val="BeschreibungdesPunkts"/>
              <w:spacing w:before="0"/>
              <w:ind w:right="357"/>
              <w:rPr>
                <w:lang w:val="en-GB"/>
              </w:rPr>
            </w:pPr>
            <w:r w:rsidRPr="00BE0C94">
              <w:rPr>
                <w:lang w:val="en-GB"/>
              </w:rPr>
              <w:t>„How can the training of soldiers keep pace with the rapid development of technologies and concepts?”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</w:tcPr>
          <w:p w14:paraId="0B1D0C3A" w14:textId="77777777" w:rsidR="008A1E25" w:rsidRPr="00BE0C94" w:rsidRDefault="001B739A" w:rsidP="00B20265">
            <w:pPr>
              <w:pStyle w:val="Ort"/>
              <w:spacing w:before="0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65408" behindDoc="0" locked="0" layoutInCell="1" allowOverlap="1" wp14:anchorId="5CF04AE4" wp14:editId="4BF23A48">
                  <wp:simplePos x="0" y="0"/>
                  <wp:positionH relativeFrom="margin">
                    <wp:posOffset>349250</wp:posOffset>
                  </wp:positionH>
                  <wp:positionV relativeFrom="margin">
                    <wp:posOffset>266700</wp:posOffset>
                  </wp:positionV>
                  <wp:extent cx="1438910" cy="408305"/>
                  <wp:effectExtent l="0" t="0" r="8890" b="0"/>
                  <wp:wrapTopAndBottom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A1E25" w:rsidRPr="00B20265" w14:paraId="46686E0D" w14:textId="77777777" w:rsidTr="00B20265">
        <w:trPr>
          <w:trHeight w:val="605"/>
          <w:jc w:val="center"/>
        </w:trPr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14:paraId="416BE9DF" w14:textId="77777777" w:rsidR="008A1E25" w:rsidRPr="00BE0C94" w:rsidRDefault="008A1E25" w:rsidP="00B20265">
            <w:pPr>
              <w:spacing w:before="0"/>
              <w:ind w:left="0"/>
              <w:rPr>
                <w:lang w:val="en-GB"/>
              </w:rPr>
            </w:pP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14:paraId="63F7F1A4" w14:textId="77777777" w:rsidR="008A1E25" w:rsidRPr="00BE0C94" w:rsidRDefault="008A1E25" w:rsidP="00B20265">
            <w:pPr>
              <w:pStyle w:val="Besprechungszeiten"/>
              <w:spacing w:before="0"/>
              <w:rPr>
                <w:lang w:val="en-GB"/>
              </w:rPr>
            </w:pPr>
            <w:r w:rsidRPr="00BE0C94">
              <w:rPr>
                <w:lang w:val="en-GB"/>
              </w:rPr>
              <w:t>19:00</w:t>
            </w:r>
            <w:r w:rsidRPr="00BE0C94">
              <w:rPr>
                <w:lang w:val="en-GB" w:bidi="de-DE"/>
              </w:rPr>
              <w:t xml:space="preserve"> – </w:t>
            </w:r>
            <w:r w:rsidRPr="00BE0C94">
              <w:rPr>
                <w:lang w:val="en-GB"/>
              </w:rPr>
              <w:t>19:30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63621FAA" w14:textId="4B439128" w:rsidR="00BE0C94" w:rsidRPr="00B20265" w:rsidRDefault="00BE0C94" w:rsidP="00B20265">
            <w:pPr>
              <w:pStyle w:val="BeschreibungdesPunkts"/>
              <w:spacing w:before="0"/>
              <w:ind w:right="357"/>
              <w:rPr>
                <w:lang w:val="en-GB"/>
              </w:rPr>
            </w:pPr>
            <w:r w:rsidRPr="00BE0C94">
              <w:rPr>
                <w:lang w:val="en-GB"/>
              </w:rPr>
              <w:t>Panel Discussion / Q&amp;</w:t>
            </w:r>
            <w:r w:rsidR="001B739A">
              <w:rPr>
                <w:lang w:val="en-GB"/>
              </w:rPr>
              <w:t>A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</w:tcPr>
          <w:p w14:paraId="4665B1F2" w14:textId="77777777" w:rsidR="008A1E25" w:rsidRPr="00BE0C94" w:rsidRDefault="008A1E25" w:rsidP="00B20265">
            <w:pPr>
              <w:pStyle w:val="Ort"/>
              <w:spacing w:before="0"/>
              <w:rPr>
                <w:lang w:val="en-GB"/>
              </w:rPr>
            </w:pPr>
          </w:p>
        </w:tc>
      </w:tr>
      <w:tr w:rsidR="008A1E25" w:rsidRPr="00BE0C94" w14:paraId="3C2E0590" w14:textId="77777777" w:rsidTr="00B20265">
        <w:trPr>
          <w:trHeight w:val="702"/>
          <w:jc w:val="center"/>
        </w:trPr>
        <w:tc>
          <w:tcPr>
            <w:tcW w:w="611" w:type="dxa"/>
            <w:tcBorders>
              <w:top w:val="single" w:sz="4" w:space="0" w:color="auto"/>
            </w:tcBorders>
          </w:tcPr>
          <w:p w14:paraId="2F52BA19" w14:textId="77777777" w:rsidR="008A1E25" w:rsidRPr="00BE0C94" w:rsidRDefault="008A1E25" w:rsidP="00B20265">
            <w:pPr>
              <w:spacing w:before="0"/>
              <w:ind w:left="0"/>
              <w:rPr>
                <w:lang w:val="en-GB"/>
              </w:rPr>
            </w:pPr>
          </w:p>
        </w:tc>
        <w:tc>
          <w:tcPr>
            <w:tcW w:w="1799" w:type="dxa"/>
            <w:tcBorders>
              <w:top w:val="single" w:sz="4" w:space="0" w:color="auto"/>
            </w:tcBorders>
          </w:tcPr>
          <w:p w14:paraId="13BA0E9A" w14:textId="77777777" w:rsidR="008A1E25" w:rsidRPr="00BE0C94" w:rsidRDefault="008A1E25" w:rsidP="00B20265">
            <w:pPr>
              <w:pStyle w:val="Besprechungszeiten"/>
              <w:spacing w:before="0"/>
              <w:rPr>
                <w:lang w:val="en-GB"/>
              </w:rPr>
            </w:pPr>
            <w:r w:rsidRPr="00BE0C94">
              <w:rPr>
                <w:lang w:val="en-GB"/>
              </w:rPr>
              <w:t>19:30</w:t>
            </w:r>
            <w:r w:rsidRPr="00BE0C94">
              <w:rPr>
                <w:lang w:val="en-GB" w:bidi="de-DE"/>
              </w:rPr>
              <w:t xml:space="preserve"> – </w:t>
            </w:r>
            <w:r w:rsidRPr="00BE0C94">
              <w:rPr>
                <w:lang w:val="en-GB"/>
              </w:rPr>
              <w:t>21:00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63CEE24A" w14:textId="77777777" w:rsidR="008A1E25" w:rsidRPr="00BE0C94" w:rsidRDefault="00BE0C94" w:rsidP="00B20265">
            <w:pPr>
              <w:pStyle w:val="BeschreibungdesPunkts"/>
              <w:spacing w:before="0"/>
              <w:ind w:right="357"/>
              <w:rPr>
                <w:lang w:val="en-GB"/>
              </w:rPr>
            </w:pPr>
            <w:r>
              <w:rPr>
                <w:lang w:val="en-GB"/>
              </w:rPr>
              <w:t>Dinner</w:t>
            </w:r>
          </w:p>
        </w:tc>
        <w:tc>
          <w:tcPr>
            <w:tcW w:w="3378" w:type="dxa"/>
            <w:tcBorders>
              <w:top w:val="single" w:sz="4" w:space="0" w:color="auto"/>
            </w:tcBorders>
          </w:tcPr>
          <w:p w14:paraId="12CC2181" w14:textId="77777777" w:rsidR="008A1E25" w:rsidRPr="00BE0C94" w:rsidRDefault="008A1E25" w:rsidP="00B20265">
            <w:pPr>
              <w:pStyle w:val="Ort"/>
              <w:spacing w:before="0"/>
              <w:rPr>
                <w:lang w:val="en-GB"/>
              </w:rPr>
            </w:pPr>
          </w:p>
        </w:tc>
      </w:tr>
    </w:tbl>
    <w:p w14:paraId="4C984BE4" w14:textId="77777777" w:rsidR="007E7F36" w:rsidRPr="00BE0C94" w:rsidRDefault="00BE0C94" w:rsidP="00E21240">
      <w:pPr>
        <w:pStyle w:val="berschrift2"/>
        <w:rPr>
          <w:lang w:val="en-GB"/>
        </w:rPr>
      </w:pPr>
      <w:r>
        <w:rPr>
          <w:lang w:val="en-GB" w:bidi="de-DE"/>
        </w:rPr>
        <w:t>Additional Information</w:t>
      </w:r>
    </w:p>
    <w:p w14:paraId="584F31D5" w14:textId="5781DEB2" w:rsidR="007E423D" w:rsidRDefault="00BE0C94" w:rsidP="00BE0C94">
      <w:pPr>
        <w:rPr>
          <w:i/>
          <w:iCs/>
          <w:lang w:val="en-GB"/>
        </w:rPr>
      </w:pPr>
      <w:r w:rsidRPr="00BE0C94">
        <w:rPr>
          <w:lang w:val="en-GB"/>
        </w:rPr>
        <w:t>The participants are invited to welcome drinks, meals during the event and dinner together. For travel, accommodation and other costs, each participant must pay</w:t>
      </w:r>
      <w:r w:rsidR="00B20265">
        <w:rPr>
          <w:lang w:val="en-GB"/>
        </w:rPr>
        <w:t xml:space="preserve"> himself</w:t>
      </w:r>
      <w:r w:rsidRPr="00BE0C94">
        <w:rPr>
          <w:lang w:val="en-GB"/>
        </w:rPr>
        <w:t>.</w:t>
      </w:r>
      <w:r w:rsidR="00A3144F">
        <w:rPr>
          <w:lang w:val="en-GB"/>
        </w:rPr>
        <w:t xml:space="preserve"> </w:t>
      </w:r>
      <w:r w:rsidR="007E423D">
        <w:rPr>
          <w:lang w:val="en-GB"/>
        </w:rPr>
        <w:t>If we can be of assistance for your travel / stay, please do not hesitate to contact us:</w:t>
      </w:r>
      <w:r w:rsidR="00A3144F">
        <w:rPr>
          <w:lang w:val="en-GB"/>
        </w:rPr>
        <w:t xml:space="preserve"> </w:t>
      </w:r>
      <w:r w:rsidR="007E423D" w:rsidRPr="007E423D">
        <w:rPr>
          <w:i/>
          <w:iCs/>
          <w:lang w:val="en-GB"/>
        </w:rPr>
        <w:t>COMPLETER.NET Sales &amp; Engineering GmbH, Tel.: +49 (0)40 55640351</w:t>
      </w:r>
    </w:p>
    <w:p w14:paraId="2C492F47" w14:textId="53EB6A21" w:rsidR="00B20265" w:rsidRDefault="00B20265" w:rsidP="00B20265">
      <w:pPr>
        <w:jc w:val="right"/>
        <w:rPr>
          <w:i/>
          <w:iCs/>
          <w:u w:val="single"/>
          <w:lang w:val="en-GB"/>
        </w:rPr>
      </w:pPr>
      <w:r w:rsidRPr="00AF7719">
        <w:rPr>
          <w:i/>
          <w:iCs/>
          <w:u w:val="single"/>
          <w:lang w:val="en-GB"/>
        </w:rPr>
        <w:t>Please flip page for more information</w:t>
      </w:r>
    </w:p>
    <w:p w14:paraId="6844C6A2" w14:textId="6537D369" w:rsidR="00E96E60" w:rsidRDefault="00186C06" w:rsidP="00E96E60">
      <w:pPr>
        <w:ind w:left="0"/>
        <w:rPr>
          <w:noProof/>
        </w:rPr>
      </w:pPr>
      <w:proofErr w:type="spellStart"/>
      <w:r>
        <w:lastRenderedPageBreak/>
        <w:t>Loacton</w:t>
      </w:r>
      <w:proofErr w:type="spellEnd"/>
      <w:r w:rsidR="00E96E60">
        <w:t>:</w:t>
      </w:r>
      <w:r w:rsidR="00E96E60" w:rsidRPr="00E96E60">
        <w:rPr>
          <w:noProof/>
        </w:rPr>
        <w:t xml:space="preserve"> </w:t>
      </w:r>
    </w:p>
    <w:p w14:paraId="0F8871CE" w14:textId="2126CAF4" w:rsidR="00E96E60" w:rsidRDefault="00E96E60" w:rsidP="00E96E60">
      <w:pPr>
        <w:ind w:left="0"/>
      </w:pPr>
      <w:r>
        <w:rPr>
          <w:noProof/>
        </w:rPr>
        <w:drawing>
          <wp:inline distT="0" distB="0" distL="0" distR="0" wp14:anchorId="7FCA9DC4" wp14:editId="1B135405">
            <wp:extent cx="2047875" cy="173355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066C58" w14:textId="631E7765" w:rsidR="00E96E60" w:rsidRDefault="00E96E60" w:rsidP="00E96E60">
      <w:pPr>
        <w:ind w:left="0"/>
      </w:pPr>
      <w:hyperlink r:id="rId15" w:history="1">
        <w:r w:rsidRPr="00C66892">
          <w:rPr>
            <w:rStyle w:val="Hyperlink"/>
          </w:rPr>
          <w:t>https://binged.it/2QdJlcw</w:t>
        </w:r>
      </w:hyperlink>
    </w:p>
    <w:p w14:paraId="1B7C8824" w14:textId="32A31201" w:rsidR="00E96E60" w:rsidRPr="00186C06" w:rsidRDefault="00E96E60" w:rsidP="00E96E60">
      <w:pPr>
        <w:ind w:left="0"/>
        <w:rPr>
          <w:color w:val="0563C1"/>
          <w:u w:val="single"/>
          <w:lang w:val="en-US"/>
        </w:rPr>
      </w:pPr>
      <w:r w:rsidRPr="00186C06">
        <w:rPr>
          <w:lang w:val="en-US"/>
        </w:rPr>
        <w:t xml:space="preserve">Hotels </w:t>
      </w:r>
      <w:r w:rsidR="00186C06" w:rsidRPr="00186C06">
        <w:rPr>
          <w:lang w:val="en-US"/>
        </w:rPr>
        <w:t>clos</w:t>
      </w:r>
      <w:r w:rsidR="00186C06">
        <w:rPr>
          <w:lang w:val="en-US"/>
        </w:rPr>
        <w:t>e by</w:t>
      </w:r>
      <w:r w:rsidRPr="00186C06">
        <w:rPr>
          <w:lang w:val="en-US"/>
        </w:rPr>
        <w:t xml:space="preserve">:  </w:t>
      </w:r>
      <w:r w:rsidRPr="00863FED">
        <w:drawing>
          <wp:inline distT="0" distB="0" distL="0" distR="0" wp14:anchorId="597DA1F7" wp14:editId="43BB552D">
            <wp:extent cx="5760720" cy="175577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7" w:history="1">
        <w:r w:rsidRPr="00186C06">
          <w:rPr>
            <w:rStyle w:val="Hyperlink"/>
            <w:lang w:val="en-US"/>
          </w:rPr>
          <w:t>https://binged.it/34OQZz9</w:t>
        </w:r>
      </w:hyperlink>
    </w:p>
    <w:p w14:paraId="713D7D44" w14:textId="24260E97" w:rsidR="00186C06" w:rsidRPr="00186C06" w:rsidRDefault="001B3DE2" w:rsidP="001B3DE2">
      <w:pPr>
        <w:ind w:left="0"/>
        <w:rPr>
          <w:lang w:val="en-US"/>
        </w:rPr>
      </w:pPr>
      <w:r w:rsidRPr="00186C06">
        <w:rPr>
          <w:lang w:val="en-US"/>
        </w:rPr>
        <w:t xml:space="preserve">Events </w:t>
      </w:r>
      <w:r w:rsidR="00186C06" w:rsidRPr="00186C06">
        <w:rPr>
          <w:lang w:val="en-US"/>
        </w:rPr>
        <w:t>this weekend in Hamburg</w:t>
      </w:r>
      <w:r w:rsidRPr="00186C06">
        <w:rPr>
          <w:lang w:val="en-US"/>
        </w:rPr>
        <w:t xml:space="preserve">: </w:t>
      </w:r>
    </w:p>
    <w:p w14:paraId="0F78C9DC" w14:textId="34F68AF4" w:rsidR="001B3DE2" w:rsidRPr="00186C06" w:rsidRDefault="001B3DE2" w:rsidP="001B3DE2">
      <w:pPr>
        <w:ind w:left="0"/>
        <w:rPr>
          <w:lang w:val="en-US"/>
        </w:rPr>
      </w:pPr>
      <w:r w:rsidRPr="00186C06">
        <w:rPr>
          <w:lang w:val="en-US"/>
        </w:rPr>
        <w:t xml:space="preserve">Hamburg Towers Basketball Bundesliga 29.02.2020 </w:t>
      </w:r>
      <w:hyperlink r:id="rId18" w:history="1">
        <w:r w:rsidRPr="00186C06">
          <w:rPr>
            <w:rStyle w:val="Hyperlink"/>
            <w:lang w:val="en-US"/>
          </w:rPr>
          <w:t>https://hhtowers.o</w:t>
        </w:r>
        <w:r w:rsidRPr="00186C06">
          <w:rPr>
            <w:rStyle w:val="Hyperlink"/>
            <w:lang w:val="en-US"/>
          </w:rPr>
          <w:t>n</w:t>
        </w:r>
        <w:r w:rsidRPr="00186C06">
          <w:rPr>
            <w:rStyle w:val="Hyperlink"/>
            <w:lang w:val="en-US"/>
          </w:rPr>
          <w:t>line-ticket.de/hamburg-towers-hakro-merlins-crailsheim-tickets-129.html</w:t>
        </w:r>
      </w:hyperlink>
      <w:r w:rsidRPr="00186C06">
        <w:rPr>
          <w:lang w:val="en-US"/>
        </w:rPr>
        <w:t xml:space="preserve"> </w:t>
      </w:r>
    </w:p>
    <w:p w14:paraId="0D16364C" w14:textId="77777777" w:rsidR="001B3DE2" w:rsidRDefault="001B3DE2" w:rsidP="001B3DE2">
      <w:pPr>
        <w:ind w:left="0"/>
        <w:rPr>
          <w:lang w:val="en-US"/>
        </w:rPr>
      </w:pPr>
      <w:r>
        <w:rPr>
          <w:lang w:val="en-US"/>
        </w:rPr>
        <w:t xml:space="preserve">FC </w:t>
      </w:r>
      <w:proofErr w:type="gramStart"/>
      <w:r>
        <w:rPr>
          <w:lang w:val="en-US"/>
        </w:rPr>
        <w:t>St .Pauli</w:t>
      </w:r>
      <w:proofErr w:type="gramEnd"/>
      <w:r>
        <w:rPr>
          <w:lang w:val="en-US"/>
        </w:rPr>
        <w:t xml:space="preserve"> 2. Bundesliga 28.02- 02.03 </w:t>
      </w:r>
      <w:hyperlink r:id="rId19" w:history="1">
        <w:r w:rsidRPr="00DC438D">
          <w:rPr>
            <w:rStyle w:val="Hyperlink"/>
            <w:lang w:val="en-US"/>
          </w:rPr>
          <w:t>https://www.fcstpauli.com/tickets/heimspiele/</w:t>
        </w:r>
      </w:hyperlink>
    </w:p>
    <w:p w14:paraId="7C9FDDA0" w14:textId="26F26517" w:rsidR="001B3DE2" w:rsidRDefault="001B3DE2" w:rsidP="001B3DE2">
      <w:pPr>
        <w:ind w:left="0"/>
        <w:rPr>
          <w:lang w:val="en-US"/>
        </w:rPr>
      </w:pPr>
      <w:hyperlink r:id="rId20" w:history="1">
        <w:r w:rsidRPr="00C66892">
          <w:rPr>
            <w:rStyle w:val="Hyperlink"/>
            <w:lang w:val="en-US"/>
          </w:rPr>
          <w:t>https://www.barclaycard-arena.de/events</w:t>
        </w:r>
      </w:hyperlink>
    </w:p>
    <w:p w14:paraId="380F76BA" w14:textId="67684F90" w:rsidR="001B3DE2" w:rsidRDefault="001B3DE2" w:rsidP="001B3DE2">
      <w:pPr>
        <w:ind w:left="0"/>
        <w:rPr>
          <w:lang w:val="en-US"/>
        </w:rPr>
      </w:pPr>
      <w:hyperlink r:id="rId21" w:history="1">
        <w:r w:rsidRPr="00C66892">
          <w:rPr>
            <w:rStyle w:val="Hyperlink"/>
            <w:lang w:val="en-US"/>
          </w:rPr>
          <w:t>https://www.eventim.de/city/hamburg-7/?affiliate=TUG&amp;startdate=2020-02-29&amp;enddate=2020-03-01</w:t>
        </w:r>
      </w:hyperlink>
      <w:r>
        <w:rPr>
          <w:lang w:val="en-US"/>
        </w:rPr>
        <w:t xml:space="preserve"> </w:t>
      </w:r>
    </w:p>
    <w:p w14:paraId="7D154383" w14:textId="77777777" w:rsidR="001B3DE2" w:rsidRDefault="001B3DE2" w:rsidP="001B3DE2">
      <w:pPr>
        <w:ind w:left="0"/>
      </w:pPr>
      <w:r w:rsidRPr="0047538A">
        <w:t xml:space="preserve">Eisbahn </w:t>
      </w:r>
      <w:proofErr w:type="gramStart"/>
      <w:r w:rsidRPr="0047538A">
        <w:t>Planten</w:t>
      </w:r>
      <w:proofErr w:type="gramEnd"/>
      <w:r w:rsidRPr="0047538A">
        <w:t xml:space="preserve"> </w:t>
      </w:r>
      <w:proofErr w:type="spellStart"/>
      <w:r w:rsidRPr="0047538A">
        <w:t>un</w:t>
      </w:r>
      <w:proofErr w:type="spellEnd"/>
      <w:r w:rsidRPr="0047538A">
        <w:t xml:space="preserve"> Blomen: </w:t>
      </w:r>
      <w:hyperlink r:id="rId22" w:history="1">
        <w:r w:rsidRPr="00162255">
          <w:rPr>
            <w:rStyle w:val="Hyperlink"/>
          </w:rPr>
          <w:t>https://www.hamburg-tourism.de/sehen-erleben/freizeit-sport/sport-bewegung/eisarena-hamburg/</w:t>
        </w:r>
      </w:hyperlink>
    </w:p>
    <w:p w14:paraId="30B0111E" w14:textId="77777777" w:rsidR="001B3DE2" w:rsidRPr="00D4760E" w:rsidRDefault="001B3DE2" w:rsidP="001B3DE2">
      <w:pPr>
        <w:ind w:left="0"/>
        <w:rPr>
          <w:lang w:val="en-US"/>
        </w:rPr>
      </w:pPr>
      <w:r w:rsidRPr="00D4760E">
        <w:rPr>
          <w:lang w:val="en-US"/>
        </w:rPr>
        <w:t>Hamburg</w:t>
      </w:r>
      <w:r>
        <w:rPr>
          <w:lang w:val="en-US"/>
        </w:rPr>
        <w:t xml:space="preserve"> </w:t>
      </w:r>
      <w:r w:rsidRPr="00D4760E">
        <w:rPr>
          <w:lang w:val="en-US"/>
        </w:rPr>
        <w:t xml:space="preserve">Coffee </w:t>
      </w:r>
      <w:r>
        <w:rPr>
          <w:lang w:val="en-US"/>
        </w:rPr>
        <w:t xml:space="preserve">Festival: </w:t>
      </w:r>
      <w:hyperlink r:id="rId23" w:history="1">
        <w:r w:rsidRPr="00162255">
          <w:rPr>
            <w:rStyle w:val="Hyperlink"/>
            <w:lang w:val="en-US"/>
          </w:rPr>
          <w:t>https://www.hamburg-coffee-festival.de/</w:t>
        </w:r>
      </w:hyperlink>
    </w:p>
    <w:p w14:paraId="6D8D684A" w14:textId="77777777" w:rsidR="001B3DE2" w:rsidRPr="00D4760E" w:rsidRDefault="001B3DE2" w:rsidP="001B3DE2">
      <w:pPr>
        <w:rPr>
          <w:lang w:val="en-US"/>
        </w:rPr>
      </w:pPr>
    </w:p>
    <w:p w14:paraId="37C96D67" w14:textId="24410A38" w:rsidR="001B3DE2" w:rsidRPr="001B3DE2" w:rsidRDefault="001B3DE2" w:rsidP="001B3DE2">
      <w:pPr>
        <w:rPr>
          <w:rFonts w:asciiTheme="majorHAnsi" w:hAnsiTheme="majorHAnsi" w:cs="Calibri"/>
          <w:szCs w:val="24"/>
          <w:lang w:val="en-GB"/>
        </w:rPr>
      </w:pPr>
    </w:p>
    <w:sectPr w:rsidR="001B3DE2" w:rsidRPr="001B3DE2" w:rsidSect="001B739A">
      <w:headerReference w:type="first" r:id="rId24"/>
      <w:pgSz w:w="11906" w:h="16838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A4E28" w14:textId="77777777" w:rsidR="00112523" w:rsidRDefault="00112523" w:rsidP="00A66B18">
      <w:pPr>
        <w:spacing w:before="0" w:after="0"/>
      </w:pPr>
      <w:r>
        <w:separator/>
      </w:r>
    </w:p>
  </w:endnote>
  <w:endnote w:type="continuationSeparator" w:id="0">
    <w:p w14:paraId="75EC4E11" w14:textId="77777777" w:rsidR="00112523" w:rsidRDefault="00112523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347E9" w14:textId="77777777" w:rsidR="00112523" w:rsidRDefault="00112523" w:rsidP="00A66B18">
      <w:pPr>
        <w:spacing w:before="0" w:after="0"/>
      </w:pPr>
      <w:r>
        <w:separator/>
      </w:r>
    </w:p>
  </w:footnote>
  <w:footnote w:type="continuationSeparator" w:id="0">
    <w:p w14:paraId="19FCDF9A" w14:textId="77777777" w:rsidR="00112523" w:rsidRDefault="00112523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E4A69" w14:textId="77777777" w:rsidR="001B739A" w:rsidRDefault="007E423D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B4C90D" wp14:editId="7B91E209">
          <wp:simplePos x="0" y="0"/>
          <wp:positionH relativeFrom="margin">
            <wp:posOffset>5289550</wp:posOffset>
          </wp:positionH>
          <wp:positionV relativeFrom="margin">
            <wp:posOffset>30480</wp:posOffset>
          </wp:positionV>
          <wp:extent cx="1440000" cy="1440000"/>
          <wp:effectExtent l="0" t="0" r="8255" b="8255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BR-Emblem-frei-neu-1f8feb1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B16"/>
    <w:rsid w:val="00083BAA"/>
    <w:rsid w:val="000A70D0"/>
    <w:rsid w:val="00101E28"/>
    <w:rsid w:val="0010680C"/>
    <w:rsid w:val="00112523"/>
    <w:rsid w:val="001766D6"/>
    <w:rsid w:val="00186C06"/>
    <w:rsid w:val="00187AC1"/>
    <w:rsid w:val="001B3DE2"/>
    <w:rsid w:val="001B739A"/>
    <w:rsid w:val="001E2320"/>
    <w:rsid w:val="00214E28"/>
    <w:rsid w:val="002C60C5"/>
    <w:rsid w:val="003069D5"/>
    <w:rsid w:val="00352B81"/>
    <w:rsid w:val="003A0150"/>
    <w:rsid w:val="003E24DF"/>
    <w:rsid w:val="0041428F"/>
    <w:rsid w:val="004A2B0D"/>
    <w:rsid w:val="004F05E4"/>
    <w:rsid w:val="005C2210"/>
    <w:rsid w:val="00615018"/>
    <w:rsid w:val="0062123A"/>
    <w:rsid w:val="00646E75"/>
    <w:rsid w:val="00673B16"/>
    <w:rsid w:val="00692806"/>
    <w:rsid w:val="006A3427"/>
    <w:rsid w:val="006F6F10"/>
    <w:rsid w:val="00783E79"/>
    <w:rsid w:val="007B5AE8"/>
    <w:rsid w:val="007E423D"/>
    <w:rsid w:val="007E7F36"/>
    <w:rsid w:val="007F5192"/>
    <w:rsid w:val="008A1E25"/>
    <w:rsid w:val="009D6E13"/>
    <w:rsid w:val="00A3144F"/>
    <w:rsid w:val="00A3328C"/>
    <w:rsid w:val="00A66B18"/>
    <w:rsid w:val="00A6783B"/>
    <w:rsid w:val="00A937EA"/>
    <w:rsid w:val="00A96CF8"/>
    <w:rsid w:val="00AE1388"/>
    <w:rsid w:val="00AF3982"/>
    <w:rsid w:val="00AF7719"/>
    <w:rsid w:val="00B20265"/>
    <w:rsid w:val="00B50294"/>
    <w:rsid w:val="00B57D6E"/>
    <w:rsid w:val="00BE0C94"/>
    <w:rsid w:val="00C701F7"/>
    <w:rsid w:val="00C70786"/>
    <w:rsid w:val="00D41084"/>
    <w:rsid w:val="00D66593"/>
    <w:rsid w:val="00DE39D5"/>
    <w:rsid w:val="00DE6DA2"/>
    <w:rsid w:val="00DF2D30"/>
    <w:rsid w:val="00E21240"/>
    <w:rsid w:val="00E55D74"/>
    <w:rsid w:val="00E6540C"/>
    <w:rsid w:val="00E81E2A"/>
    <w:rsid w:val="00E96E60"/>
    <w:rsid w:val="00EE0952"/>
    <w:rsid w:val="00EF5B66"/>
    <w:rsid w:val="00FA474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9C076A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21240"/>
    <w:pPr>
      <w:spacing w:before="40" w:after="360"/>
      <w:ind w:left="720" w:right="720"/>
    </w:pPr>
    <w:rPr>
      <w:rFonts w:eastAsiaTheme="minorHAnsi"/>
      <w:kern w:val="20"/>
      <w:szCs w:val="20"/>
    </w:rPr>
  </w:style>
  <w:style w:type="paragraph" w:styleId="berschrift1">
    <w:name w:val="heading 1"/>
    <w:basedOn w:val="Empfnger"/>
    <w:next w:val="Standard"/>
    <w:link w:val="berschrift1Zchn"/>
    <w:uiPriority w:val="8"/>
    <w:qFormat/>
    <w:rsid w:val="007E7F36"/>
    <w:pPr>
      <w:outlineLvl w:val="0"/>
    </w:pPr>
    <w:rPr>
      <w:rFonts w:asciiTheme="majorHAnsi" w:hAnsiTheme="majorHAnsi"/>
      <w:color w:val="17406D" w:themeColor="text2"/>
      <w:sz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21240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8"/>
    <w:rsid w:val="007E7F36"/>
    <w:rPr>
      <w:rFonts w:asciiTheme="majorHAnsi" w:eastAsiaTheme="minorHAnsi" w:hAnsiTheme="majorHAnsi"/>
      <w:b/>
      <w:bCs/>
      <w:color w:val="17406D" w:themeColor="text2"/>
      <w:kern w:val="20"/>
      <w:sz w:val="32"/>
      <w:szCs w:val="20"/>
    </w:rPr>
  </w:style>
  <w:style w:type="paragraph" w:customStyle="1" w:styleId="Empfnger">
    <w:name w:val="Empfänger"/>
    <w:basedOn w:val="Standard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Anrede">
    <w:name w:val="Salutation"/>
    <w:basedOn w:val="Standard"/>
    <w:link w:val="AnredeZchn"/>
    <w:uiPriority w:val="4"/>
    <w:semiHidden/>
    <w:qFormat/>
    <w:rsid w:val="00A66B18"/>
    <w:pPr>
      <w:spacing w:before="720"/>
    </w:pPr>
  </w:style>
  <w:style w:type="character" w:customStyle="1" w:styleId="AnredeZchn">
    <w:name w:val="Anrede Zchn"/>
    <w:basedOn w:val="Absatz-Standardschriftart"/>
    <w:link w:val="Anrede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Gruformel">
    <w:name w:val="Closing"/>
    <w:basedOn w:val="Standard"/>
    <w:next w:val="Unterschrift"/>
    <w:link w:val="GruformelZchn"/>
    <w:uiPriority w:val="6"/>
    <w:semiHidden/>
    <w:qFormat/>
    <w:rsid w:val="00A6783B"/>
    <w:pPr>
      <w:spacing w:before="480" w:after="960"/>
    </w:pPr>
  </w:style>
  <w:style w:type="character" w:customStyle="1" w:styleId="GruformelZchn">
    <w:name w:val="Grußformel Zchn"/>
    <w:basedOn w:val="Absatz-Standardschriftart"/>
    <w:link w:val="Gruformel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Unterschrift">
    <w:name w:val="Signature"/>
    <w:basedOn w:val="Standard"/>
    <w:link w:val="UnterschriftZchn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UnterschriftZchn">
    <w:name w:val="Unterschrift Zchn"/>
    <w:basedOn w:val="Absatz-Standardschriftart"/>
    <w:link w:val="Unterschrift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3E24DF"/>
    <w:pPr>
      <w:spacing w:after="0"/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Fett">
    <w:name w:val="Strong"/>
    <w:basedOn w:val="Absatz-Standardschriftart"/>
    <w:uiPriority w:val="1"/>
    <w:semiHidden/>
    <w:rsid w:val="003E24DF"/>
    <w:rPr>
      <w:b/>
      <w:bCs/>
    </w:rPr>
  </w:style>
  <w:style w:type="paragraph" w:customStyle="1" w:styleId="Kontaktinfos">
    <w:name w:val="Kontaktinfos"/>
    <w:basedOn w:val="Standard"/>
    <w:uiPriority w:val="1"/>
    <w:qFormat/>
    <w:rsid w:val="007E7F36"/>
    <w:pPr>
      <w:spacing w:before="0" w:after="0"/>
      <w:ind w:left="0" w:right="0"/>
    </w:pPr>
    <w:rPr>
      <w:color w:val="FFFFFF" w:themeColor="background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1240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StandardWeb">
    <w:name w:val="Normal (Web)"/>
    <w:basedOn w:val="Standard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tzhaltertext">
    <w:name w:val="Placeholder Text"/>
    <w:basedOn w:val="Absatz-Standardschriftart"/>
    <w:uiPriority w:val="99"/>
    <w:semiHidden/>
    <w:rsid w:val="001766D6"/>
    <w:rPr>
      <w:color w:val="808080"/>
    </w:rPr>
  </w:style>
  <w:style w:type="paragraph" w:styleId="Fuzeile">
    <w:name w:val="footer"/>
    <w:basedOn w:val="Standard"/>
    <w:link w:val="FuzeileZchn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7E7F36"/>
    <w:pPr>
      <w:spacing w:before="0" w:after="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E7F36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Besprechungsinformationen">
    <w:name w:val="Besprechungsinformationen"/>
    <w:basedOn w:val="Standard"/>
    <w:qFormat/>
    <w:rsid w:val="007E7F36"/>
    <w:pPr>
      <w:spacing w:after="0"/>
      <w:ind w:right="0"/>
    </w:pPr>
    <w:rPr>
      <w:color w:val="FFFFFF" w:themeColor="background1"/>
    </w:rPr>
  </w:style>
  <w:style w:type="table" w:styleId="Tabellenraster">
    <w:name w:val="Table Grid"/>
    <w:basedOn w:val="NormaleTabelle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sprechungszeiten">
    <w:name w:val="Besprechungszeiten"/>
    <w:basedOn w:val="Standard"/>
    <w:qFormat/>
    <w:rsid w:val="007E7F36"/>
    <w:pPr>
      <w:spacing w:before="120" w:after="0"/>
      <w:ind w:left="0" w:right="0"/>
    </w:pPr>
    <w:rPr>
      <w:b/>
    </w:rPr>
  </w:style>
  <w:style w:type="paragraph" w:customStyle="1" w:styleId="BeschreibungdesPunkts">
    <w:name w:val="Beschreibung des Punkts"/>
    <w:basedOn w:val="Standard"/>
    <w:qFormat/>
    <w:rsid w:val="00E21240"/>
    <w:pPr>
      <w:spacing w:after="120"/>
      <w:ind w:left="0" w:right="360"/>
    </w:pPr>
  </w:style>
  <w:style w:type="paragraph" w:customStyle="1" w:styleId="Ort">
    <w:name w:val="Ort"/>
    <w:basedOn w:val="Standard"/>
    <w:qFormat/>
    <w:rsid w:val="00E21240"/>
    <w:pPr>
      <w:spacing w:after="120"/>
      <w:ind w:left="0" w:right="0"/>
    </w:pPr>
  </w:style>
  <w:style w:type="character" w:styleId="Hyperlink">
    <w:name w:val="Hyperlink"/>
    <w:basedOn w:val="Absatz-Standardschriftart"/>
    <w:uiPriority w:val="99"/>
    <w:unhideWhenUsed/>
    <w:rsid w:val="00B20265"/>
    <w:rPr>
      <w:color w:val="F49100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2026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B3DE2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hhtowers.online-ticket.de/hamburg-towers-hakro-merlins-crailsheim-tickets-129.html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ventim.de/city/hamburg-7/?affiliate=TUG&amp;startdate=2020-02-29&amp;enddate=2020-03-01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binged.it/34OQZz9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www.barclaycard-arena.de/event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binged.it/2QdJlcw" TargetMode="External"/><Relationship Id="rId23" Type="http://schemas.openxmlformats.org/officeDocument/2006/relationships/hyperlink" Target="https://www.hamburg-coffee-festival.de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fcstpauli.com/tickets/heimspiele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hamburg-tourism.de/sehen-erleben/freizeit-sport/sport-bewegung/eisarena-hambu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Besprechungsagenda%20mit%20blauer%20Kurve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DD14AA2AA5F5C48BAEC3BAD0507B958" ma:contentTypeVersion="11" ma:contentTypeDescription="Ein neues Dokument erstellen." ma:contentTypeScope="" ma:versionID="5bff267089eb467fdbc33ca3a73f3994">
  <xsd:schema xmlns:xsd="http://www.w3.org/2001/XMLSchema" xmlns:xs="http://www.w3.org/2001/XMLSchema" xmlns:p="http://schemas.microsoft.com/office/2006/metadata/properties" xmlns:ns3="ec6f9934-64ad-4c76-82eb-f143ba30648a" xmlns:ns4="980f2d98-1431-47d4-9b5e-110eef886510" targetNamespace="http://schemas.microsoft.com/office/2006/metadata/properties" ma:root="true" ma:fieldsID="e16268703d3b54683a51c9e25aec7ea0" ns3:_="" ns4:_="">
    <xsd:import namespace="ec6f9934-64ad-4c76-82eb-f143ba30648a"/>
    <xsd:import namespace="980f2d98-1431-47d4-9b5e-110eef88651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f9934-64ad-4c76-82eb-f143ba3064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f2d98-1431-47d4-9b5e-110eef8865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08A579-C47E-48D8-BAD9-ACFAB83DC98C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07847C-DB17-41AF-B3F8-A12FC97D3A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F7E023-49AE-43EB-9DDC-587031BEAFF9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ec6f9934-64ad-4c76-82eb-f143ba30648a"/>
    <ds:schemaRef ds:uri="980f2d98-1431-47d4-9b5e-110eef886510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Besprechungsagenda mit blauer Kurve</Template>
  <TotalTime>0</TotalTime>
  <Pages>2</Pages>
  <Words>330</Words>
  <Characters>2079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2019-12-18T10:26:00Z</dcterms:created>
  <dcterms:modified xsi:type="dcterms:W3CDTF">2019-12-23T13:05:00Z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0x010100CDD14AA2AA5F5C48BAEC3BAD0507B958</vt:lpwstr>
  </property>
</Properties>
</file>